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5000" w:type="pct"/>
        <w:tblBorders>
          <w:top w:val="none" w:sz="0" w:space="0" w:color="auto"/>
          <w:bottom w:val="none" w:sz="0" w:space="0" w:color="auto"/>
        </w:tblBorders>
        <w:tblLayout w:type="fixed"/>
        <w:tblCellMar>
          <w:left w:w="115" w:type="dxa"/>
          <w:bottom w:w="144" w:type="dxa"/>
          <w:right w:w="115" w:type="dxa"/>
        </w:tblCellMar>
        <w:tblLook w:val="0600" w:firstRow="0" w:lastRow="0" w:firstColumn="0" w:lastColumn="0" w:noHBand="1" w:noVBand="1"/>
        <w:tblDescription w:val="First table is for your name, second table is contact info, third table is the main part of the resume"/>
      </w:tblPr>
      <w:tblGrid>
        <w:gridCol w:w="9590"/>
      </w:tblGrid>
      <w:tr w:rsidR="00384F21" w:rsidRPr="00384F21" w:rsidTr="00D22188">
        <w:tc>
          <w:tcPr>
            <w:tcW w:w="9360" w:type="dxa"/>
          </w:tcPr>
          <w:p w:rsidR="00384F21" w:rsidRDefault="008448AB" w:rsidP="008448AB">
            <w:pPr>
              <w:pStyle w:val="Title"/>
            </w:pPr>
            <w:proofErr w:type="spellStart"/>
            <w:proofErr w:type="gramStart"/>
            <w:r>
              <w:t>Mahalingeshwar</w:t>
            </w:r>
            <w:proofErr w:type="spellEnd"/>
            <w:r>
              <w:t>.</w:t>
            </w:r>
            <w:proofErr w:type="gramEnd"/>
            <w:r>
              <w:t xml:space="preserve"> G</w:t>
            </w:r>
          </w:p>
          <w:p w:rsidR="008448AB" w:rsidRPr="00384F21" w:rsidRDefault="008448AB" w:rsidP="008448AB">
            <w:pPr>
              <w:pStyle w:val="Title"/>
            </w:pPr>
          </w:p>
        </w:tc>
      </w:tr>
    </w:tbl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4" w:type="dxa"/>
          <w:left w:w="115" w:type="dxa"/>
          <w:bottom w:w="432" w:type="dxa"/>
          <w:right w:w="115" w:type="dxa"/>
        </w:tblCellMar>
        <w:tblLook w:val="0600" w:firstRow="0" w:lastRow="0" w:firstColumn="0" w:lastColumn="0" w:noHBand="1" w:noVBand="1"/>
        <w:tblDescription w:val="First table is for your name, second table is contact info, third table is the main part of the resume"/>
      </w:tblPr>
      <w:tblGrid>
        <w:gridCol w:w="4795"/>
        <w:gridCol w:w="4795"/>
      </w:tblGrid>
      <w:tr w:rsidR="00910CBB" w:rsidTr="00D22188">
        <w:trPr>
          <w:trHeight w:val="598"/>
        </w:trPr>
        <w:tc>
          <w:tcPr>
            <w:tcW w:w="4680" w:type="dxa"/>
          </w:tcPr>
          <w:p w:rsidR="00910CBB" w:rsidRPr="00F14524" w:rsidRDefault="008448AB" w:rsidP="00F14524">
            <w:pPr>
              <w:pStyle w:val="ContactInfo"/>
            </w:pPr>
            <w:r>
              <w:t>7353525677</w:t>
            </w:r>
          </w:p>
          <w:p w:rsidR="00910CBB" w:rsidRDefault="008448AB" w:rsidP="008448AB">
            <w:pPr>
              <w:pStyle w:val="ContactInfo"/>
            </w:pPr>
            <w:proofErr w:type="spellStart"/>
            <w:r>
              <w:t>Manjunath</w:t>
            </w:r>
            <w:proofErr w:type="spellEnd"/>
            <w:r>
              <w:t xml:space="preserve"> </w:t>
            </w:r>
            <w:proofErr w:type="spellStart"/>
            <w:r>
              <w:t>nilaya</w:t>
            </w:r>
            <w:proofErr w:type="spellEnd"/>
            <w:r>
              <w:t xml:space="preserve">, </w:t>
            </w:r>
            <w:proofErr w:type="spellStart"/>
            <w:r>
              <w:t>anjenya</w:t>
            </w:r>
            <w:proofErr w:type="spellEnd"/>
            <w:r>
              <w:t xml:space="preserve"> </w:t>
            </w:r>
            <w:proofErr w:type="spellStart"/>
            <w:r>
              <w:t>nagar</w:t>
            </w:r>
            <w:proofErr w:type="spellEnd"/>
            <w:r>
              <w:t>,</w:t>
            </w:r>
          </w:p>
          <w:p w:rsidR="008448AB" w:rsidRDefault="008448AB" w:rsidP="008448AB">
            <w:pPr>
              <w:pStyle w:val="ContactInfo"/>
            </w:pPr>
            <w:proofErr w:type="spellStart"/>
            <w:r>
              <w:t>Hunnur</w:t>
            </w:r>
            <w:proofErr w:type="spellEnd"/>
            <w:r>
              <w:t xml:space="preserve">, </w:t>
            </w:r>
            <w:proofErr w:type="spellStart"/>
            <w:r>
              <w:t>jamkhandi</w:t>
            </w:r>
            <w:proofErr w:type="spellEnd"/>
            <w:r>
              <w:t>.</w:t>
            </w:r>
          </w:p>
          <w:p w:rsidR="008448AB" w:rsidRDefault="008448AB" w:rsidP="008448AB">
            <w:pPr>
              <w:pStyle w:val="ContactInfo"/>
            </w:pPr>
            <w:r>
              <w:t>587119</w:t>
            </w:r>
          </w:p>
        </w:tc>
        <w:tc>
          <w:tcPr>
            <w:tcW w:w="4680" w:type="dxa"/>
          </w:tcPr>
          <w:p w:rsidR="00910CBB" w:rsidRPr="00F14524" w:rsidRDefault="008448AB" w:rsidP="00F14524">
            <w:pPr>
              <w:pStyle w:val="ContactInfoRight"/>
            </w:pPr>
            <w:r>
              <w:t>bcwmakemecareful@gmail.com</w:t>
            </w:r>
          </w:p>
          <w:p w:rsidR="00910CBB" w:rsidRDefault="00390BDA" w:rsidP="00F14524">
            <w:pPr>
              <w:pStyle w:val="ContactInfoRight"/>
            </w:pPr>
            <w:sdt>
              <w:sdtPr>
                <w:alias w:val="Enter website:"/>
                <w:tag w:val="Enter website:"/>
                <w:id w:val="5444141"/>
                <w:placeholder>
                  <w:docPart w:val="DDEB03F33B514335AB191B22BD9BADBC"/>
                </w:placeholder>
                <w:temporary/>
                <w:showingPlcHdr/>
              </w:sdtPr>
              <w:sdtEndPr/>
              <w:sdtContent>
                <w:r w:rsidR="004513B2" w:rsidRPr="00F14524">
                  <w:t>Website</w:t>
                </w:r>
              </w:sdtContent>
            </w:sdt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16" w:type="dxa"/>
          <w:left w:w="115" w:type="dxa"/>
          <w:bottom w:w="216" w:type="dxa"/>
          <w:right w:w="115" w:type="dxa"/>
        </w:tblCellMar>
        <w:tblLook w:val="04A0" w:firstRow="1" w:lastRow="0" w:firstColumn="1" w:lastColumn="0" w:noHBand="0" w:noVBand="1"/>
        <w:tblDescription w:val="First table is for your name, second table is contact info, third table is the main part of the resume"/>
      </w:tblPr>
      <w:tblGrid>
        <w:gridCol w:w="2083"/>
        <w:gridCol w:w="7200"/>
        <w:gridCol w:w="307"/>
      </w:tblGrid>
      <w:tr w:rsidR="001E5C69" w:rsidTr="00B74231">
        <w:trPr>
          <w:trHeight w:val="588"/>
        </w:trPr>
        <w:tc>
          <w:tcPr>
            <w:tcW w:w="2083" w:type="dxa"/>
            <w:tcBorders>
              <w:top w:val="single" w:sz="4" w:space="0" w:color="F2F2F2" w:themeColor="background1" w:themeShade="F2"/>
              <w:right w:val="single" w:sz="4" w:space="0" w:color="F2F2F2" w:themeColor="background1" w:themeShade="F2"/>
            </w:tcBorders>
            <w:shd w:val="thinDiagStripe" w:color="F9F9F9" w:fill="auto"/>
          </w:tcPr>
          <w:p w:rsidR="001E5C69" w:rsidRPr="00024E30" w:rsidRDefault="00390BDA" w:rsidP="002B7E4E">
            <w:pPr>
              <w:pStyle w:val="Heading1"/>
            </w:pPr>
            <w:sdt>
              <w:sdtPr>
                <w:alias w:val="Objective:"/>
                <w:tag w:val="Objective:"/>
                <w:id w:val="5444144"/>
                <w:placeholder>
                  <w:docPart w:val="508133C7ADCC4BB9A1DB6299B88042E4"/>
                </w:placeholder>
                <w:temporary/>
                <w:showingPlcHdr/>
              </w:sdtPr>
              <w:sdtEndPr/>
              <w:sdtContent>
                <w:r w:rsidR="00D13586">
                  <w:t>Objective</w:t>
                </w:r>
              </w:sdtContent>
            </w:sdt>
          </w:p>
        </w:tc>
        <w:tc>
          <w:tcPr>
            <w:tcW w:w="750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384F21" w:rsidRPr="00617226" w:rsidRDefault="00B74231" w:rsidP="00B74231">
            <w:r>
              <w:t>To serve your reputed company with my best abilities which I trained for more than 17 years.</w:t>
            </w:r>
          </w:p>
        </w:tc>
      </w:tr>
      <w:tr w:rsidR="00910CBB" w:rsidTr="00B74231">
        <w:trPr>
          <w:gridAfter w:val="1"/>
          <w:wAfter w:w="307" w:type="dxa"/>
          <w:trHeight w:val="2672"/>
        </w:trPr>
        <w:sdt>
          <w:sdtPr>
            <w:alias w:val="Skills &amp; Abilities:"/>
            <w:tag w:val="Skills &amp; Abilities:"/>
            <w:id w:val="5444160"/>
            <w:placeholder>
              <w:docPart w:val="A2899A7E667E46D2AC1EEB8F891C5650"/>
            </w:placeholder>
            <w:temporary/>
            <w:showingPlcHdr/>
          </w:sdtPr>
          <w:sdtEndPr/>
          <w:sdtContent>
            <w:tc>
              <w:tcPr>
                <w:tcW w:w="2083" w:type="dxa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:rsidR="00910CBB" w:rsidRPr="002B7E4E" w:rsidRDefault="00D13586" w:rsidP="002B7E4E">
                <w:pPr>
                  <w:pStyle w:val="Heading1"/>
                </w:pPr>
                <w:r>
                  <w:t>Skills &amp; Abilities</w:t>
                </w:r>
              </w:p>
            </w:tc>
          </w:sdtContent>
        </w:sdt>
        <w:tc>
          <w:tcPr>
            <w:tcW w:w="7200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>
              <w:t>^ hacking,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Communication.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Teamwork.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Negotiation and persuasion.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Problem solving.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Leadership.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Organisation. ...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0"/>
                <w:szCs w:val="24"/>
                <w:lang w:val="en-IN" w:eastAsia="en-IN"/>
              </w:rPr>
              <w:t>Perseverance and motivation</w:t>
            </w:r>
          </w:p>
          <w:p w:rsidR="00B74231" w:rsidRPr="00B74231" w:rsidRDefault="00B74231" w:rsidP="00B74231">
            <w:pPr>
              <w:numPr>
                <w:ilvl w:val="0"/>
                <w:numId w:val="13"/>
              </w:numPr>
              <w:shd w:val="clear" w:color="auto" w:fill="FFFFFF"/>
              <w:spacing w:after="60"/>
              <w:ind w:left="0"/>
              <w:rPr>
                <w:rFonts w:ascii="Arial" w:eastAsia="Times New Roman" w:hAnsi="Arial" w:cs="Arial"/>
                <w:color w:val="222222"/>
                <w:sz w:val="24"/>
                <w:szCs w:val="24"/>
                <w:lang w:val="en-IN" w:eastAsia="en-IN"/>
              </w:rPr>
            </w:pPr>
            <w:r w:rsidRPr="00B74231">
              <w:rPr>
                <w:rFonts w:ascii="Arial" w:eastAsia="Times New Roman" w:hAnsi="Arial" w:cs="Arial"/>
                <w:color w:val="222222"/>
                <w:sz w:val="24"/>
                <w:szCs w:val="24"/>
                <w:lang w:val="en-IN" w:eastAsia="en-IN"/>
              </w:rPr>
              <w:t>.</w:t>
            </w:r>
          </w:p>
          <w:p w:rsidR="00B74231" w:rsidRPr="00B74231" w:rsidRDefault="00B74231" w:rsidP="00B74231"/>
          <w:p w:rsidR="00B74231" w:rsidRPr="009F50CC" w:rsidRDefault="00B74231" w:rsidP="00B74231"/>
        </w:tc>
      </w:tr>
      <w:tr w:rsidR="00910CBB" w:rsidTr="00B74231">
        <w:sdt>
          <w:sdtPr>
            <w:alias w:val="Education:"/>
            <w:tag w:val="Education:"/>
            <w:id w:val="5444174"/>
            <w:placeholder>
              <w:docPart w:val="F7DB8A474CC048E88B109D52FB28E3E0"/>
            </w:placeholder>
            <w:temporary/>
            <w:showingPlcHdr/>
          </w:sdtPr>
          <w:sdtEndPr/>
          <w:sdtContent>
            <w:tc>
              <w:tcPr>
                <w:tcW w:w="2083" w:type="dxa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9F9F9" w:fill="auto"/>
              </w:tcPr>
              <w:p w:rsidR="00910CBB" w:rsidRPr="00024E30" w:rsidRDefault="004513B2" w:rsidP="002B7E4E">
                <w:pPr>
                  <w:pStyle w:val="Heading1"/>
                </w:pPr>
                <w:r w:rsidRPr="00024E30">
                  <w:t>Education</w:t>
                </w:r>
              </w:p>
            </w:tc>
          </w:sdtContent>
        </w:sdt>
        <w:tc>
          <w:tcPr>
            <w:tcW w:w="750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910CBB" w:rsidRPr="001A2DAF" w:rsidRDefault="00B74231" w:rsidP="00B656B9">
            <w:pPr>
              <w:pStyle w:val="Heading2"/>
            </w:pPr>
            <w:r>
              <w:t>Royal palace school</w:t>
            </w:r>
            <w:r w:rsidR="00B656B9">
              <w:t xml:space="preserve"> – </w:t>
            </w:r>
            <w:proofErr w:type="spellStart"/>
            <w:r>
              <w:t>Jamkhandi</w:t>
            </w:r>
            <w:proofErr w:type="spellEnd"/>
          </w:p>
          <w:p w:rsidR="003E2EE7" w:rsidRDefault="003E2EE7" w:rsidP="001A2DAF">
            <w:r>
              <w:t>April 9 2017</w:t>
            </w:r>
          </w:p>
          <w:p w:rsidR="00B656B9" w:rsidRDefault="003E2EE7" w:rsidP="003E2EE7">
            <w:r>
              <w:t>9.2 CGPA</w:t>
            </w:r>
          </w:p>
          <w:p w:rsidR="003E2EE7" w:rsidRPr="001A2DAF" w:rsidRDefault="003E2EE7" w:rsidP="003E2EE7">
            <w:pPr>
              <w:pStyle w:val="Heading2"/>
            </w:pPr>
            <w:r>
              <w:t>B.V.V.S.</w:t>
            </w:r>
            <w:r>
              <w:t xml:space="preserve"> – </w:t>
            </w:r>
            <w:proofErr w:type="spellStart"/>
            <w:r>
              <w:t>Bagalkot</w:t>
            </w:r>
            <w:proofErr w:type="spellEnd"/>
          </w:p>
          <w:p w:rsidR="003E2EE7" w:rsidRDefault="003E2EE7" w:rsidP="003E2EE7">
            <w:r>
              <w:t>June 26 2020</w:t>
            </w:r>
          </w:p>
          <w:p w:rsidR="003E2EE7" w:rsidRPr="001A2DAF" w:rsidRDefault="003E2EE7" w:rsidP="003E2EE7">
            <w:r>
              <w:t xml:space="preserve">8.5 </w:t>
            </w:r>
            <w:r>
              <w:t>GPA</w:t>
            </w:r>
          </w:p>
        </w:tc>
      </w:tr>
      <w:tr w:rsidR="00B656B9" w:rsidTr="00B74231">
        <w:sdt>
          <w:sdtPr>
            <w:alias w:val="Communication:"/>
            <w:tag w:val="Communication:"/>
            <w:id w:val="-90782651"/>
            <w:placeholder>
              <w:docPart w:val="B7FD7CD3D3BC456FA3038596BB1A0B8B"/>
            </w:placeholder>
            <w:temporary/>
            <w:showingPlcHdr/>
          </w:sdtPr>
          <w:sdtEndPr/>
          <w:sdtContent>
            <w:tc>
              <w:tcPr>
                <w:tcW w:w="2083" w:type="dxa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9F9F9" w:fill="auto"/>
              </w:tcPr>
              <w:p w:rsidR="00B656B9" w:rsidRDefault="00B656B9" w:rsidP="002B7E4E">
                <w:pPr>
                  <w:pStyle w:val="Heading1"/>
                </w:pPr>
                <w:r>
                  <w:t>Communication</w:t>
                </w:r>
              </w:p>
            </w:tc>
          </w:sdtContent>
        </w:sdt>
        <w:tc>
          <w:tcPr>
            <w:tcW w:w="750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B656B9" w:rsidRDefault="003E2EE7" w:rsidP="003E2EE7">
            <w:r>
              <w:t>Presented about ‘Hacking: a Controversial system’</w:t>
            </w:r>
          </w:p>
          <w:p w:rsidR="003E2EE7" w:rsidRDefault="003E2EE7" w:rsidP="003E2EE7">
            <w:r>
              <w:t xml:space="preserve">                               ‘Act  of libertarians’ </w:t>
            </w:r>
          </w:p>
        </w:tc>
      </w:tr>
      <w:tr w:rsidR="00B656B9" w:rsidTr="00B74231">
        <w:sdt>
          <w:sdtPr>
            <w:alias w:val="Leadership:"/>
            <w:tag w:val="Leadership:"/>
            <w:id w:val="1214616063"/>
            <w:placeholder>
              <w:docPart w:val="B8BE98C6EF984BED83E21B72D82BA0A9"/>
            </w:placeholder>
            <w:temporary/>
            <w:showingPlcHdr/>
          </w:sdtPr>
          <w:sdtEndPr/>
          <w:sdtContent>
            <w:tc>
              <w:tcPr>
                <w:tcW w:w="2083" w:type="dxa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9F9F9" w:fill="auto"/>
              </w:tcPr>
              <w:p w:rsidR="00B656B9" w:rsidRDefault="00B656B9" w:rsidP="002B7E4E">
                <w:pPr>
                  <w:pStyle w:val="Heading1"/>
                </w:pPr>
                <w:r>
                  <w:t>Leadership</w:t>
                </w:r>
              </w:p>
            </w:tc>
          </w:sdtContent>
        </w:sdt>
        <w:tc>
          <w:tcPr>
            <w:tcW w:w="750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B656B9" w:rsidRDefault="003E2EE7" w:rsidP="003E2EE7">
            <w:r>
              <w:t>Organized fare well for seniors.</w:t>
            </w:r>
          </w:p>
          <w:p w:rsidR="003E2EE7" w:rsidRDefault="003E2EE7" w:rsidP="003E2EE7">
            <w:r>
              <w:t>Carried out Quiz competition.</w:t>
            </w:r>
            <w:bookmarkStart w:id="0" w:name="_GoBack"/>
            <w:bookmarkEnd w:id="0"/>
          </w:p>
          <w:p w:rsidR="003E2EE7" w:rsidRDefault="003E2EE7" w:rsidP="003E2EE7"/>
        </w:tc>
      </w:tr>
      <w:tr w:rsidR="00910CBB" w:rsidTr="00B74231">
        <w:sdt>
          <w:sdtPr>
            <w:alias w:val="References:"/>
            <w:tag w:val="References:"/>
            <w:id w:val="5444177"/>
            <w:placeholder>
              <w:docPart w:val="FBCA2B65EB93437091C0DA1059E55FA9"/>
            </w:placeholder>
            <w:temporary/>
            <w:showingPlcHdr/>
          </w:sdtPr>
          <w:sdtEndPr/>
          <w:sdtContent>
            <w:tc>
              <w:tcPr>
                <w:tcW w:w="2083" w:type="dxa"/>
                <w:tcBorders>
                  <w:top w:val="single" w:sz="4" w:space="0" w:color="F2F2F2" w:themeColor="background1" w:themeShade="F2"/>
                  <w:bottom w:val="single" w:sz="4" w:space="0" w:color="F2F2F2" w:themeColor="background1" w:themeShade="F2"/>
                  <w:right w:val="single" w:sz="4" w:space="0" w:color="F2F2F2" w:themeColor="background1" w:themeShade="F2"/>
                </w:tcBorders>
                <w:shd w:val="thinDiagStripe" w:color="F7F7F7" w:fill="auto"/>
              </w:tcPr>
              <w:p w:rsidR="00910CBB" w:rsidRPr="00024E30" w:rsidRDefault="004513B2" w:rsidP="002B7E4E">
                <w:pPr>
                  <w:pStyle w:val="Heading1"/>
                </w:pPr>
                <w:r w:rsidRPr="00024E30">
                  <w:t>References</w:t>
                </w:r>
              </w:p>
            </w:tc>
          </w:sdtContent>
        </w:sdt>
        <w:tc>
          <w:tcPr>
            <w:tcW w:w="7507" w:type="dxa"/>
            <w:gridSpan w:val="2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</w:tcPr>
          <w:p w:rsidR="00B656B9" w:rsidRPr="00B656B9" w:rsidRDefault="003E2EE7" w:rsidP="00B656B9">
            <w:pPr>
              <w:pStyle w:val="Heading2"/>
            </w:pPr>
            <w:proofErr w:type="spellStart"/>
            <w:r>
              <w:t>Bcw</w:t>
            </w:r>
            <w:proofErr w:type="spellEnd"/>
            <w:r>
              <w:t xml:space="preserve"> entrepreneur</w:t>
            </w:r>
          </w:p>
          <w:p w:rsidR="00B656B9" w:rsidRDefault="00390BDA" w:rsidP="00B656B9">
            <w:sdt>
              <w:sdtPr>
                <w:alias w:val="Enter reference title, company:"/>
                <w:tag w:val="Enter reference title, company:"/>
                <w:id w:val="-1806465052"/>
                <w:placeholder>
                  <w:docPart w:val="333751C14BE6494E881AC4279D90CFA6"/>
                </w:placeholder>
                <w:temporary/>
                <w:showingPlcHdr/>
              </w:sdtPr>
              <w:sdtEndPr/>
              <w:sdtContent>
                <w:r w:rsidR="00B656B9">
                  <w:t>Title, Company</w:t>
                </w:r>
              </w:sdtContent>
            </w:sdt>
          </w:p>
          <w:p w:rsidR="00910CBB" w:rsidRDefault="00390BDA" w:rsidP="00B656B9">
            <w:sdt>
              <w:sdtPr>
                <w:alias w:val="Enter reference contact information:"/>
                <w:tag w:val="Enter reference contact information:"/>
                <w:id w:val="167372823"/>
                <w:placeholder>
                  <w:docPart w:val="91ED4D07E1F74FEDA7865C4E8262A410"/>
                </w:placeholder>
                <w:temporary/>
                <w:showingPlcHdr/>
              </w:sdtPr>
              <w:sdtEndPr/>
              <w:sdtContent>
                <w:r w:rsidR="00B656B9">
                  <w:t>Contact Information</w:t>
                </w:r>
              </w:sdtContent>
            </w:sdt>
          </w:p>
        </w:tc>
      </w:tr>
    </w:tbl>
    <w:p w:rsidR="007A2648" w:rsidRDefault="007A2648" w:rsidP="007A2648">
      <w:pPr>
        <w:pStyle w:val="NoSpacing"/>
      </w:pPr>
    </w:p>
    <w:sectPr w:rsidR="007A2648" w:rsidSect="00474BB6">
      <w:headerReference w:type="default" r:id="rId8"/>
      <w:footerReference w:type="default" r:id="rId9"/>
      <w:headerReference w:type="first" r:id="rId10"/>
      <w:pgSz w:w="12240" w:h="15840" w:code="1"/>
      <w:pgMar w:top="144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DA" w:rsidRDefault="00390BDA">
      <w:r>
        <w:separator/>
      </w:r>
    </w:p>
  </w:endnote>
  <w:endnote w:type="continuationSeparator" w:id="0">
    <w:p w:rsidR="00390BDA" w:rsidRDefault="0039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3540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4BB6" w:rsidRDefault="00474BB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E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DA" w:rsidRDefault="00390BDA">
      <w:r>
        <w:separator/>
      </w:r>
    </w:p>
  </w:footnote>
  <w:footnote w:type="continuationSeparator" w:id="0">
    <w:p w:rsidR="00390BDA" w:rsidRDefault="00390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BB6" w:rsidRDefault="00474BB6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98D2F9" wp14:editId="6FE2793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320" cy="9418320"/>
              <wp:effectExtent l="0" t="0" r="19685" b="27305"/>
              <wp:wrapNone/>
              <wp:docPr id="2" name="Rectangle 2" descr="Single line border around 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2320" cy="94183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91800</wp14:pctWidth>
              </wp14:sizeRelH>
              <wp14:sizeRelV relativeFrom="page">
                <wp14:pctHeight>93700</wp14:pctHeight>
              </wp14:sizeRelV>
            </wp:anchor>
          </w:drawing>
        </mc:Choice>
        <mc:Fallback>
          <w:pict>
            <v:rect id="Rectangle 2" o:spid="_x0000_s1026" alt="Single line border around page" style="position:absolute;margin-left:0;margin-top:0;width:561.6pt;height:741.6pt;z-index:251659264;visibility:visible;mso-wrap-style:square;mso-width-percent:918;mso-height-percent:937;mso-wrap-distance-left:9pt;mso-wrap-distance-top:0;mso-wrap-distance-right:9pt;mso-wrap-distance-bottom:0;mso-position-horizontal:center;mso-position-horizontal-relative:page;mso-position-vertical:center;mso-position-vertical-relative:page;mso-width-percent:918;mso-height-percent:937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" filled="f" strokecolor="#d8d8d8 [2732]" strokeweight=".5pt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BB6" w:rsidRDefault="00474BB6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698D2F9" wp14:editId="6FE2793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2320" cy="9418320"/>
              <wp:effectExtent l="0" t="0" r="19685" b="27305"/>
              <wp:wrapNone/>
              <wp:docPr id="3" name="Rectangle 3" descr="Single line border around 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2320" cy="941832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91800</wp14:pctWidth>
              </wp14:sizeRelH>
              <wp14:sizeRelV relativeFrom="page">
                <wp14:pctHeight>93700</wp14:pctHeight>
              </wp14:sizeRelV>
            </wp:anchor>
          </w:drawing>
        </mc:Choice>
        <mc:Fallback>
          <w:pict>
            <v:rect id="Rectangle 3" o:spid="_x0000_s1026" alt="Single line border around page" style="position:absolute;margin-left:0;margin-top:0;width:561.6pt;height:741.6pt;z-index:251661312;visibility:visible;mso-wrap-style:square;mso-width-percent:918;mso-height-percent:937;mso-wrap-distance-left:9pt;mso-wrap-distance-top:0;mso-wrap-distance-right:9pt;mso-wrap-distance-bottom:0;mso-position-horizontal:center;mso-position-horizontal-relative:page;mso-position-vertical:center;mso-position-vertical-relative:page;mso-width-percent:918;mso-height-percent:937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" filled="f" strokecolor="#d8d8d8 [2732]" strokeweight=".5pt"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16E111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128BB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F6859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FD8FEE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F32F68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5E431B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4AA1F2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D281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F819E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4E35D0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10">
    <w:nsid w:val="1A1248AB"/>
    <w:multiLevelType w:val="hybridMultilevel"/>
    <w:tmpl w:val="6A141A20"/>
    <w:lvl w:ilvl="0" w:tplc="7D442A7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A7F2F"/>
    <w:multiLevelType w:val="hybridMultilevel"/>
    <w:tmpl w:val="F288D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A04FF2"/>
    <w:multiLevelType w:val="multilevel"/>
    <w:tmpl w:val="950EA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D71"/>
    <w:rsid w:val="0001722C"/>
    <w:rsid w:val="00024E30"/>
    <w:rsid w:val="00045CE7"/>
    <w:rsid w:val="00066481"/>
    <w:rsid w:val="00102CBC"/>
    <w:rsid w:val="00127BC3"/>
    <w:rsid w:val="001A2DAF"/>
    <w:rsid w:val="001E5C69"/>
    <w:rsid w:val="001F30A4"/>
    <w:rsid w:val="002001BF"/>
    <w:rsid w:val="002275F6"/>
    <w:rsid w:val="00243B94"/>
    <w:rsid w:val="00247188"/>
    <w:rsid w:val="00261DE3"/>
    <w:rsid w:val="002B7E4E"/>
    <w:rsid w:val="002F22D0"/>
    <w:rsid w:val="00307B41"/>
    <w:rsid w:val="003105DA"/>
    <w:rsid w:val="003755F2"/>
    <w:rsid w:val="00384F21"/>
    <w:rsid w:val="00390BDA"/>
    <w:rsid w:val="003E2599"/>
    <w:rsid w:val="003E2EE7"/>
    <w:rsid w:val="00413583"/>
    <w:rsid w:val="004513B2"/>
    <w:rsid w:val="00474BB6"/>
    <w:rsid w:val="0048154B"/>
    <w:rsid w:val="004A13BA"/>
    <w:rsid w:val="004B46B6"/>
    <w:rsid w:val="004B572C"/>
    <w:rsid w:val="00525C3F"/>
    <w:rsid w:val="00531EC3"/>
    <w:rsid w:val="0058321E"/>
    <w:rsid w:val="005C3A84"/>
    <w:rsid w:val="00617226"/>
    <w:rsid w:val="00647056"/>
    <w:rsid w:val="006704FF"/>
    <w:rsid w:val="00673C26"/>
    <w:rsid w:val="006B4888"/>
    <w:rsid w:val="006D2999"/>
    <w:rsid w:val="006E1E22"/>
    <w:rsid w:val="00730614"/>
    <w:rsid w:val="007A2648"/>
    <w:rsid w:val="008448AB"/>
    <w:rsid w:val="008F1622"/>
    <w:rsid w:val="00910CBB"/>
    <w:rsid w:val="00923D54"/>
    <w:rsid w:val="00933AC4"/>
    <w:rsid w:val="009F50CC"/>
    <w:rsid w:val="00A90A26"/>
    <w:rsid w:val="00A9541B"/>
    <w:rsid w:val="00AA4E22"/>
    <w:rsid w:val="00AA6298"/>
    <w:rsid w:val="00AD1F23"/>
    <w:rsid w:val="00AE7A54"/>
    <w:rsid w:val="00AF3A64"/>
    <w:rsid w:val="00AF7026"/>
    <w:rsid w:val="00B1053A"/>
    <w:rsid w:val="00B44326"/>
    <w:rsid w:val="00B656B9"/>
    <w:rsid w:val="00B67141"/>
    <w:rsid w:val="00B71752"/>
    <w:rsid w:val="00B74231"/>
    <w:rsid w:val="00C21D71"/>
    <w:rsid w:val="00C23BE0"/>
    <w:rsid w:val="00C87C9D"/>
    <w:rsid w:val="00C943BF"/>
    <w:rsid w:val="00CC1D1E"/>
    <w:rsid w:val="00CC7FC2"/>
    <w:rsid w:val="00CD5910"/>
    <w:rsid w:val="00D13586"/>
    <w:rsid w:val="00D17647"/>
    <w:rsid w:val="00D207B5"/>
    <w:rsid w:val="00D22188"/>
    <w:rsid w:val="00D313CE"/>
    <w:rsid w:val="00D835A4"/>
    <w:rsid w:val="00E02D4E"/>
    <w:rsid w:val="00E20F9E"/>
    <w:rsid w:val="00E5147C"/>
    <w:rsid w:val="00E9289A"/>
    <w:rsid w:val="00EC0619"/>
    <w:rsid w:val="00EE0B8D"/>
    <w:rsid w:val="00F068E1"/>
    <w:rsid w:val="00F1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/>
    <w:lsdException w:name="Strong" w:uiPriority="22"/>
    <w:lsdException w:name="Emphasis" w:uiPriority="2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9D"/>
  </w:style>
  <w:style w:type="paragraph" w:styleId="Heading1">
    <w:name w:val="heading 1"/>
    <w:basedOn w:val="Normal"/>
    <w:link w:val="Heading1Char"/>
    <w:uiPriority w:val="9"/>
    <w:qFormat/>
    <w:rsid w:val="003105DA"/>
    <w:pPr>
      <w:jc w:val="right"/>
      <w:outlineLvl w:val="0"/>
    </w:pPr>
    <w:rPr>
      <w:rFonts w:eastAsiaTheme="majorEastAsia" w:cstheme="majorBidi"/>
      <w:b/>
      <w:color w:val="984806" w:themeColor="accent6" w:themeShade="8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A54"/>
    <w:pPr>
      <w:contextualSpacing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B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C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B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C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C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C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8321E"/>
  </w:style>
  <w:style w:type="character" w:customStyle="1" w:styleId="HeaderChar">
    <w:name w:val="Header Char"/>
    <w:basedOn w:val="DefaultParagraphFont"/>
    <w:link w:val="Header"/>
    <w:uiPriority w:val="99"/>
    <w:rsid w:val="0058321E"/>
  </w:style>
  <w:style w:type="paragraph" w:styleId="Footer">
    <w:name w:val="footer"/>
    <w:basedOn w:val="Normal"/>
    <w:link w:val="FooterChar"/>
    <w:uiPriority w:val="99"/>
    <w:unhideWhenUsed/>
    <w:rsid w:val="0058321E"/>
  </w:style>
  <w:style w:type="character" w:customStyle="1" w:styleId="FooterChar">
    <w:name w:val="Footer Char"/>
    <w:basedOn w:val="DefaultParagraphFont"/>
    <w:link w:val="Footer"/>
    <w:uiPriority w:val="99"/>
    <w:rsid w:val="0058321E"/>
  </w:style>
  <w:style w:type="character" w:styleId="PlaceholderText">
    <w:name w:val="Placeholder Text"/>
    <w:basedOn w:val="DefaultParagraphFont"/>
    <w:uiPriority w:val="99"/>
    <w:semiHidden/>
    <w:rsid w:val="003105DA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Cs w:val="16"/>
    </w:rPr>
  </w:style>
  <w:style w:type="paragraph" w:customStyle="1" w:styleId="ContactInfo">
    <w:name w:val="Contact Info"/>
    <w:basedOn w:val="Normal"/>
    <w:link w:val="ContactInfoChar"/>
    <w:uiPriority w:val="2"/>
    <w:qFormat/>
    <w:rsid w:val="00910CBB"/>
    <w:rPr>
      <w:b/>
      <w:color w:val="262626" w:themeColor="text1" w:themeTint="D9"/>
    </w:rPr>
  </w:style>
  <w:style w:type="character" w:customStyle="1" w:styleId="ContactInfoChar">
    <w:name w:val="Contact Info Char"/>
    <w:basedOn w:val="DefaultParagraphFont"/>
    <w:link w:val="ContactInfo"/>
    <w:uiPriority w:val="2"/>
    <w:rsid w:val="00C23BE0"/>
    <w:rPr>
      <w:b/>
      <w:color w:val="262626" w:themeColor="text1" w:themeTint="D9"/>
    </w:rPr>
  </w:style>
  <w:style w:type="paragraph" w:customStyle="1" w:styleId="ContactInfoRight">
    <w:name w:val="Contact Info_Right"/>
    <w:basedOn w:val="Normal"/>
    <w:link w:val="ContactInfoRightChar"/>
    <w:uiPriority w:val="3"/>
    <w:qFormat/>
    <w:rsid w:val="00910CBB"/>
    <w:pPr>
      <w:jc w:val="right"/>
    </w:pPr>
    <w:rPr>
      <w:b/>
    </w:rPr>
  </w:style>
  <w:style w:type="character" w:customStyle="1" w:styleId="ContactInfoRightChar">
    <w:name w:val="Contact Info_Right Char"/>
    <w:basedOn w:val="DefaultParagraphFont"/>
    <w:link w:val="ContactInfoRight"/>
    <w:uiPriority w:val="3"/>
    <w:rsid w:val="00C23BE0"/>
    <w:rPr>
      <w:b/>
    </w:rPr>
  </w:style>
  <w:style w:type="paragraph" w:styleId="NoSpacing">
    <w:name w:val="No Spacing"/>
    <w:uiPriority w:val="14"/>
    <w:qFormat/>
    <w:rsid w:val="00923D54"/>
  </w:style>
  <w:style w:type="paragraph" w:styleId="Bibliography">
    <w:name w:val="Bibliography"/>
    <w:basedOn w:val="Normal"/>
    <w:next w:val="Normal"/>
    <w:uiPriority w:val="37"/>
    <w:semiHidden/>
    <w:unhideWhenUsed/>
    <w:rsid w:val="00673C26"/>
  </w:style>
  <w:style w:type="paragraph" w:styleId="BlockText">
    <w:name w:val="Block Text"/>
    <w:basedOn w:val="Normal"/>
    <w:uiPriority w:val="99"/>
    <w:semiHidden/>
    <w:unhideWhenUsed/>
    <w:rsid w:val="003105DA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3C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3C26"/>
  </w:style>
  <w:style w:type="paragraph" w:styleId="BodyText3">
    <w:name w:val="Body Text 3"/>
    <w:basedOn w:val="Normal"/>
    <w:link w:val="BodyText3Char"/>
    <w:uiPriority w:val="99"/>
    <w:semiHidden/>
    <w:unhideWhenUsed/>
    <w:rsid w:val="00673C2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3C26"/>
    <w:rPr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D207B5"/>
    <w:pPr>
      <w:spacing w:after="20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D207B5"/>
    <w:rPr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3C2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3C2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3C2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73C2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3C2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3C2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3C2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73C26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3C26"/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3C2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73C26"/>
  </w:style>
  <w:style w:type="table" w:styleId="ColorfulGrid">
    <w:name w:val="Colorful Grid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73C2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C2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C2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C2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3C26"/>
  </w:style>
  <w:style w:type="character" w:customStyle="1" w:styleId="DateChar">
    <w:name w:val="Date Char"/>
    <w:basedOn w:val="DefaultParagraphFont"/>
    <w:link w:val="Date"/>
    <w:uiPriority w:val="99"/>
    <w:semiHidden/>
    <w:rsid w:val="00673C26"/>
  </w:style>
  <w:style w:type="paragraph" w:styleId="DocumentMap">
    <w:name w:val="Document Map"/>
    <w:basedOn w:val="Normal"/>
    <w:link w:val="DocumentMapChar"/>
    <w:uiPriority w:val="99"/>
    <w:semiHidden/>
    <w:unhideWhenUsed/>
    <w:rsid w:val="00673C26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3C2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73C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73C26"/>
  </w:style>
  <w:style w:type="character" w:styleId="EndnoteReference">
    <w:name w:val="endnote reference"/>
    <w:basedOn w:val="DefaultParagraphFont"/>
    <w:uiPriority w:val="99"/>
    <w:semiHidden/>
    <w:unhideWhenUsed/>
    <w:rsid w:val="00673C2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C2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C2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3C2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73C26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73C2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73C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3C2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3C26"/>
    <w:rPr>
      <w:szCs w:val="20"/>
    </w:rPr>
  </w:style>
  <w:style w:type="table" w:customStyle="1" w:styleId="GridTable1Light">
    <w:name w:val="Grid Table 1 Light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105DA"/>
    <w:rPr>
      <w:rFonts w:eastAsiaTheme="majorEastAsia" w:cstheme="majorBidi"/>
      <w:b/>
      <w:color w:val="984806" w:themeColor="accent6" w:themeShade="8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7A54"/>
    <w:rPr>
      <w:rFonts w:eastAsiaTheme="majorEastAsia" w:cstheme="majorBidi"/>
      <w:b/>
      <w:color w:val="000000" w:themeColor="text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C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BC3"/>
    <w:rPr>
      <w:rFonts w:asciiTheme="majorHAnsi" w:eastAsiaTheme="majorEastAsia" w:hAnsiTheme="majorHAnsi" w:cstheme="majorBidi"/>
      <w:b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C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C2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C2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73C26"/>
  </w:style>
  <w:style w:type="paragraph" w:styleId="HTMLAddress">
    <w:name w:val="HTML Address"/>
    <w:basedOn w:val="Normal"/>
    <w:link w:val="HTMLAddressChar"/>
    <w:uiPriority w:val="99"/>
    <w:semiHidden/>
    <w:unhideWhenUsed/>
    <w:rsid w:val="00673C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73C2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73C2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73C2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3C26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3C2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73C2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73C2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73C2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3C2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3C2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3C2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3C2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3C2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3C2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3C2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3C2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3C26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3C2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73C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73C26"/>
  </w:style>
  <w:style w:type="paragraph" w:styleId="List">
    <w:name w:val="List"/>
    <w:basedOn w:val="Normal"/>
    <w:uiPriority w:val="99"/>
    <w:semiHidden/>
    <w:unhideWhenUsed/>
    <w:rsid w:val="00673C2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73C2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73C2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73C2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73C26"/>
    <w:pPr>
      <w:ind w:left="1800" w:hanging="360"/>
      <w:contextualSpacing/>
    </w:pPr>
  </w:style>
  <w:style w:type="paragraph" w:styleId="ListBullet">
    <w:name w:val="List Bullet"/>
    <w:basedOn w:val="Normal"/>
    <w:uiPriority w:val="11"/>
    <w:unhideWhenUsed/>
    <w:qFormat/>
    <w:rsid w:val="004B572C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semiHidden/>
    <w:unhideWhenUsed/>
    <w:rsid w:val="00673C2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73C2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3C2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3C2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73C2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73C2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3C2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73C2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73C26"/>
    <w:pPr>
      <w:spacing w:after="120"/>
      <w:ind w:left="1800"/>
      <w:contextualSpacing/>
    </w:pPr>
  </w:style>
  <w:style w:type="paragraph" w:styleId="ListNumber">
    <w:name w:val="List Number"/>
    <w:basedOn w:val="Normal"/>
    <w:uiPriority w:val="12"/>
    <w:qFormat/>
    <w:rsid w:val="00673C2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73C2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73C2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73C2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73C26"/>
    <w:pPr>
      <w:numPr>
        <w:numId w:val="11"/>
      </w:numPr>
      <w:contextualSpacing/>
    </w:pPr>
  </w:style>
  <w:style w:type="table" w:customStyle="1" w:styleId="ListTable1Light">
    <w:name w:val="List Table 1 Light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73C2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73C2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73C2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73C2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73C2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73C2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73C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73C2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3C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73C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73C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73C2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3C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73C26"/>
  </w:style>
  <w:style w:type="character" w:styleId="PageNumber">
    <w:name w:val="page number"/>
    <w:basedOn w:val="DefaultParagraphFont"/>
    <w:uiPriority w:val="99"/>
    <w:semiHidden/>
    <w:unhideWhenUsed/>
    <w:rsid w:val="00673C26"/>
  </w:style>
  <w:style w:type="table" w:customStyle="1" w:styleId="PlainTable1">
    <w:name w:val="Plain Table 1"/>
    <w:basedOn w:val="TableNormal"/>
    <w:uiPriority w:val="41"/>
    <w:rsid w:val="00673C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73C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73C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73C2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73C2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73C26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3C26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3C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3C26"/>
  </w:style>
  <w:style w:type="paragraph" w:styleId="Signature">
    <w:name w:val="Signature"/>
    <w:basedOn w:val="Normal"/>
    <w:link w:val="SignatureChar"/>
    <w:uiPriority w:val="99"/>
    <w:semiHidden/>
    <w:unhideWhenUsed/>
    <w:rsid w:val="00673C2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73C26"/>
  </w:style>
  <w:style w:type="table" w:styleId="Table3Deffects1">
    <w:name w:val="Table 3D effects 1"/>
    <w:basedOn w:val="TableNormal"/>
    <w:uiPriority w:val="99"/>
    <w:semiHidden/>
    <w:unhideWhenUsed/>
    <w:rsid w:val="00673C2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73C2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73C2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73C2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73C2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73C2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73C2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73C2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73C2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73C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73C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73C2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73C2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73C2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73C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73C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73C2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3C2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73C26"/>
  </w:style>
  <w:style w:type="table" w:styleId="TableProfessional">
    <w:name w:val="Table Professional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73C2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73C2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73C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73C2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73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73C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73C2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73C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73C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73C2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73C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73C2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73C2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73C2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73C2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73C2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73C2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73C2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3C26"/>
    <w:pPr>
      <w:outlineLvl w:val="9"/>
    </w:pPr>
  </w:style>
  <w:style w:type="paragraph" w:styleId="Title">
    <w:name w:val="Title"/>
    <w:basedOn w:val="Normal"/>
    <w:link w:val="TitleChar"/>
    <w:uiPriority w:val="1"/>
    <w:qFormat/>
    <w:rsid w:val="00384F21"/>
    <w:rPr>
      <w:rFonts w:eastAsiaTheme="majorEastAsia" w:cstheme="majorBidi"/>
      <w:b/>
      <w:color w:val="215868" w:themeColor="accent5" w:themeShade="80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84F21"/>
    <w:rPr>
      <w:rFonts w:eastAsiaTheme="majorEastAsia" w:cstheme="majorBidi"/>
      <w:b/>
      <w:color w:val="215868" w:themeColor="accent5" w:themeShade="80"/>
      <w:sz w:val="32"/>
      <w:szCs w:val="56"/>
    </w:rPr>
  </w:style>
  <w:style w:type="character" w:styleId="IntenseEmphasis">
    <w:name w:val="Intense Emphasis"/>
    <w:basedOn w:val="DefaultParagraphFont"/>
    <w:uiPriority w:val="21"/>
    <w:semiHidden/>
    <w:unhideWhenUsed/>
    <w:rsid w:val="003105DA"/>
    <w:rPr>
      <w:i/>
      <w:i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05DA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05D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05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05D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rsid w:val="003105DA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rsid w:val="003105DA"/>
    <w:rPr>
      <w:b/>
      <w:bCs/>
      <w:i/>
      <w:iCs/>
      <w:spacing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B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Subtitle">
    <w:name w:val="Subtitle"/>
    <w:basedOn w:val="Title"/>
    <w:link w:val="SubtitleChar"/>
    <w:uiPriority w:val="11"/>
    <w:semiHidden/>
    <w:unhideWhenUsed/>
    <w:rsid w:val="00C87C9D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87C9D"/>
    <w:rPr>
      <w:rFonts w:eastAsiaTheme="minorEastAsia" w:cstheme="majorBidi"/>
      <w:b/>
      <w:color w:val="5A5A5A" w:themeColor="text1" w:themeTint="A5"/>
      <w:sz w:val="32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uiPriority="11"/>
    <w:lsdException w:name="Strong" w:uiPriority="22"/>
    <w:lsdException w:name="Emphasis" w:uiPriority="20"/>
    <w:lsdException w:name="Normal Table" w:semiHidden="0" w:unhideWhenUsed="0"/>
    <w:lsdException w:name="Table Web 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uiPriority="29"/>
    <w:lsdException w:name="Intense Quote" w:uiPriority="3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C9D"/>
  </w:style>
  <w:style w:type="paragraph" w:styleId="Heading1">
    <w:name w:val="heading 1"/>
    <w:basedOn w:val="Normal"/>
    <w:link w:val="Heading1Char"/>
    <w:uiPriority w:val="9"/>
    <w:qFormat/>
    <w:rsid w:val="003105DA"/>
    <w:pPr>
      <w:jc w:val="right"/>
      <w:outlineLvl w:val="0"/>
    </w:pPr>
    <w:rPr>
      <w:rFonts w:eastAsiaTheme="majorEastAsia" w:cstheme="majorBidi"/>
      <w:b/>
      <w:color w:val="984806" w:themeColor="accent6" w:themeShade="8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A54"/>
    <w:pPr>
      <w:contextualSpacing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B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C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C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B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C2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C2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C2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0C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58321E"/>
  </w:style>
  <w:style w:type="character" w:customStyle="1" w:styleId="HeaderChar">
    <w:name w:val="Header Char"/>
    <w:basedOn w:val="DefaultParagraphFont"/>
    <w:link w:val="Header"/>
    <w:uiPriority w:val="99"/>
    <w:rsid w:val="0058321E"/>
  </w:style>
  <w:style w:type="paragraph" w:styleId="Footer">
    <w:name w:val="footer"/>
    <w:basedOn w:val="Normal"/>
    <w:link w:val="FooterChar"/>
    <w:uiPriority w:val="99"/>
    <w:unhideWhenUsed/>
    <w:rsid w:val="0058321E"/>
  </w:style>
  <w:style w:type="character" w:customStyle="1" w:styleId="FooterChar">
    <w:name w:val="Footer Char"/>
    <w:basedOn w:val="DefaultParagraphFont"/>
    <w:link w:val="Footer"/>
    <w:uiPriority w:val="99"/>
    <w:rsid w:val="0058321E"/>
  </w:style>
  <w:style w:type="character" w:styleId="PlaceholderText">
    <w:name w:val="Placeholder Text"/>
    <w:basedOn w:val="DefaultParagraphFont"/>
    <w:uiPriority w:val="99"/>
    <w:semiHidden/>
    <w:rsid w:val="003105DA"/>
    <w:rPr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CBB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BB"/>
    <w:rPr>
      <w:rFonts w:ascii="Tahoma" w:hAnsi="Tahoma" w:cs="Tahoma"/>
      <w:szCs w:val="16"/>
    </w:rPr>
  </w:style>
  <w:style w:type="paragraph" w:customStyle="1" w:styleId="ContactInfo">
    <w:name w:val="Contact Info"/>
    <w:basedOn w:val="Normal"/>
    <w:link w:val="ContactInfoChar"/>
    <w:uiPriority w:val="2"/>
    <w:qFormat/>
    <w:rsid w:val="00910CBB"/>
    <w:rPr>
      <w:b/>
      <w:color w:val="262626" w:themeColor="text1" w:themeTint="D9"/>
    </w:rPr>
  </w:style>
  <w:style w:type="character" w:customStyle="1" w:styleId="ContactInfoChar">
    <w:name w:val="Contact Info Char"/>
    <w:basedOn w:val="DefaultParagraphFont"/>
    <w:link w:val="ContactInfo"/>
    <w:uiPriority w:val="2"/>
    <w:rsid w:val="00C23BE0"/>
    <w:rPr>
      <w:b/>
      <w:color w:val="262626" w:themeColor="text1" w:themeTint="D9"/>
    </w:rPr>
  </w:style>
  <w:style w:type="paragraph" w:customStyle="1" w:styleId="ContactInfoRight">
    <w:name w:val="Contact Info_Right"/>
    <w:basedOn w:val="Normal"/>
    <w:link w:val="ContactInfoRightChar"/>
    <w:uiPriority w:val="3"/>
    <w:qFormat/>
    <w:rsid w:val="00910CBB"/>
    <w:pPr>
      <w:jc w:val="right"/>
    </w:pPr>
    <w:rPr>
      <w:b/>
    </w:rPr>
  </w:style>
  <w:style w:type="character" w:customStyle="1" w:styleId="ContactInfoRightChar">
    <w:name w:val="Contact Info_Right Char"/>
    <w:basedOn w:val="DefaultParagraphFont"/>
    <w:link w:val="ContactInfoRight"/>
    <w:uiPriority w:val="3"/>
    <w:rsid w:val="00C23BE0"/>
    <w:rPr>
      <w:b/>
    </w:rPr>
  </w:style>
  <w:style w:type="paragraph" w:styleId="NoSpacing">
    <w:name w:val="No Spacing"/>
    <w:uiPriority w:val="14"/>
    <w:qFormat/>
    <w:rsid w:val="00923D54"/>
  </w:style>
  <w:style w:type="paragraph" w:styleId="Bibliography">
    <w:name w:val="Bibliography"/>
    <w:basedOn w:val="Normal"/>
    <w:next w:val="Normal"/>
    <w:uiPriority w:val="37"/>
    <w:semiHidden/>
    <w:unhideWhenUsed/>
    <w:rsid w:val="00673C26"/>
  </w:style>
  <w:style w:type="paragraph" w:styleId="BlockText">
    <w:name w:val="Block Text"/>
    <w:basedOn w:val="Normal"/>
    <w:uiPriority w:val="99"/>
    <w:semiHidden/>
    <w:unhideWhenUsed/>
    <w:rsid w:val="003105DA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rFonts w:eastAsiaTheme="minorEastAsia"/>
      <w:i/>
      <w:iCs/>
      <w:color w:val="365F91" w:themeColor="accent1" w:themeShade="BF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3C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3C26"/>
  </w:style>
  <w:style w:type="paragraph" w:styleId="BodyText3">
    <w:name w:val="Body Text 3"/>
    <w:basedOn w:val="Normal"/>
    <w:link w:val="BodyText3Char"/>
    <w:uiPriority w:val="99"/>
    <w:semiHidden/>
    <w:unhideWhenUsed/>
    <w:rsid w:val="00673C26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73C26"/>
    <w:rPr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D207B5"/>
    <w:pPr>
      <w:spacing w:after="200"/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D207B5"/>
    <w:rPr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3C2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73C2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3C26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73C2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3C2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73C2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3C26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73C26"/>
    <w:rPr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3C26"/>
    <w:rPr>
      <w:i/>
      <w:iCs/>
      <w:color w:val="1F497D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3C26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73C26"/>
  </w:style>
  <w:style w:type="table" w:styleId="ColorfulGrid">
    <w:name w:val="Colorful Grid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673C26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73C26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3C2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3C2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3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3C26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73C26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3C26"/>
  </w:style>
  <w:style w:type="character" w:customStyle="1" w:styleId="DateChar">
    <w:name w:val="Date Char"/>
    <w:basedOn w:val="DefaultParagraphFont"/>
    <w:link w:val="Date"/>
    <w:uiPriority w:val="99"/>
    <w:semiHidden/>
    <w:rsid w:val="00673C26"/>
  </w:style>
  <w:style w:type="paragraph" w:styleId="DocumentMap">
    <w:name w:val="Document Map"/>
    <w:basedOn w:val="Normal"/>
    <w:link w:val="DocumentMapChar"/>
    <w:uiPriority w:val="99"/>
    <w:semiHidden/>
    <w:unhideWhenUsed/>
    <w:rsid w:val="00673C26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3C26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73C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73C26"/>
  </w:style>
  <w:style w:type="character" w:styleId="EndnoteReference">
    <w:name w:val="endnote reference"/>
    <w:basedOn w:val="DefaultParagraphFont"/>
    <w:uiPriority w:val="99"/>
    <w:semiHidden/>
    <w:unhideWhenUsed/>
    <w:rsid w:val="00673C2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3C26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3C26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3C2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73C26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73C26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673C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3C2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3C26"/>
    <w:rPr>
      <w:szCs w:val="20"/>
    </w:rPr>
  </w:style>
  <w:style w:type="table" w:customStyle="1" w:styleId="GridTable1Light">
    <w:name w:val="Grid Table 1 Light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673C2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673C26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673C2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105DA"/>
    <w:rPr>
      <w:rFonts w:eastAsiaTheme="majorEastAsia" w:cstheme="majorBidi"/>
      <w:b/>
      <w:color w:val="984806" w:themeColor="accent6" w:themeShade="8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7A54"/>
    <w:rPr>
      <w:rFonts w:eastAsiaTheme="majorEastAsia" w:cstheme="majorBidi"/>
      <w:b/>
      <w:color w:val="000000" w:themeColor="text1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C2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BC3"/>
    <w:rPr>
      <w:rFonts w:asciiTheme="majorHAnsi" w:eastAsiaTheme="majorEastAsia" w:hAnsiTheme="majorHAnsi" w:cstheme="majorBidi"/>
      <w:b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C2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C2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C2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673C26"/>
  </w:style>
  <w:style w:type="paragraph" w:styleId="HTMLAddress">
    <w:name w:val="HTML Address"/>
    <w:basedOn w:val="Normal"/>
    <w:link w:val="HTMLAddressChar"/>
    <w:uiPriority w:val="99"/>
    <w:semiHidden/>
    <w:unhideWhenUsed/>
    <w:rsid w:val="00673C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73C26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73C26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73C26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3C26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3C26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673C26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673C26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673C2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73C26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3C26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3C26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3C26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3C26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3C26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3C26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3C26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3C26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3C26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3C26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73C2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73C26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73C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673C26"/>
  </w:style>
  <w:style w:type="paragraph" w:styleId="List">
    <w:name w:val="List"/>
    <w:basedOn w:val="Normal"/>
    <w:uiPriority w:val="99"/>
    <w:semiHidden/>
    <w:unhideWhenUsed/>
    <w:rsid w:val="00673C2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673C2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673C2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673C2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673C26"/>
    <w:pPr>
      <w:ind w:left="1800" w:hanging="360"/>
      <w:contextualSpacing/>
    </w:pPr>
  </w:style>
  <w:style w:type="paragraph" w:styleId="ListBullet">
    <w:name w:val="List Bullet"/>
    <w:basedOn w:val="Normal"/>
    <w:uiPriority w:val="11"/>
    <w:unhideWhenUsed/>
    <w:qFormat/>
    <w:rsid w:val="004B572C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semiHidden/>
    <w:unhideWhenUsed/>
    <w:rsid w:val="00673C26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73C26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3C26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3C26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673C2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73C2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3C2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73C2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73C26"/>
    <w:pPr>
      <w:spacing w:after="120"/>
      <w:ind w:left="1800"/>
      <w:contextualSpacing/>
    </w:pPr>
  </w:style>
  <w:style w:type="paragraph" w:styleId="ListNumber">
    <w:name w:val="List Number"/>
    <w:basedOn w:val="Normal"/>
    <w:uiPriority w:val="12"/>
    <w:qFormat/>
    <w:rsid w:val="00673C26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673C26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673C26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73C26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73C26"/>
    <w:pPr>
      <w:numPr>
        <w:numId w:val="11"/>
      </w:numPr>
      <w:contextualSpacing/>
    </w:pPr>
  </w:style>
  <w:style w:type="table" w:customStyle="1" w:styleId="ListTable1Light">
    <w:name w:val="List Table 1 Light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673C26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673C26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673C26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673C26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673C2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673C26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673C26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673C26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673C26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673C26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673C2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673C26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673C26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673C26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673C26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673C26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673C26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673C26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73C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73C26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73C2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73C2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73C26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73C26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73C2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73C2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3C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73C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73C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73C2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3C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73C26"/>
  </w:style>
  <w:style w:type="character" w:styleId="PageNumber">
    <w:name w:val="page number"/>
    <w:basedOn w:val="DefaultParagraphFont"/>
    <w:uiPriority w:val="99"/>
    <w:semiHidden/>
    <w:unhideWhenUsed/>
    <w:rsid w:val="00673C26"/>
  </w:style>
  <w:style w:type="table" w:customStyle="1" w:styleId="PlainTable1">
    <w:name w:val="Plain Table 1"/>
    <w:basedOn w:val="TableNormal"/>
    <w:uiPriority w:val="41"/>
    <w:rsid w:val="00673C2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673C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673C2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673C2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673C2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73C26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73C26"/>
    <w:rPr>
      <w:rFonts w:ascii="Consolas" w:hAnsi="Consolas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3C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73C26"/>
  </w:style>
  <w:style w:type="paragraph" w:styleId="Signature">
    <w:name w:val="Signature"/>
    <w:basedOn w:val="Normal"/>
    <w:link w:val="SignatureChar"/>
    <w:uiPriority w:val="99"/>
    <w:semiHidden/>
    <w:unhideWhenUsed/>
    <w:rsid w:val="00673C2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73C26"/>
  </w:style>
  <w:style w:type="table" w:styleId="Table3Deffects1">
    <w:name w:val="Table 3D effects 1"/>
    <w:basedOn w:val="TableNormal"/>
    <w:uiPriority w:val="99"/>
    <w:semiHidden/>
    <w:unhideWhenUsed/>
    <w:rsid w:val="00673C2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73C2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73C2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73C2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673C2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73C2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673C2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73C2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73C2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73C2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73C2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673C2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673C2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73C2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73C2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73C2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73C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673C2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73C2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73C2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73C2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73C2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3C26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73C26"/>
  </w:style>
  <w:style w:type="table" w:styleId="TableProfessional">
    <w:name w:val="Table Professional"/>
    <w:basedOn w:val="TableNormal"/>
    <w:uiPriority w:val="99"/>
    <w:semiHidden/>
    <w:unhideWhenUsed/>
    <w:rsid w:val="00673C2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673C2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73C2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73C2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673C2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73C2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73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73C2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73C2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73C2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673C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673C2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673C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673C26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73C26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73C26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73C26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73C26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73C26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73C26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3C26"/>
    <w:pPr>
      <w:outlineLvl w:val="9"/>
    </w:pPr>
  </w:style>
  <w:style w:type="paragraph" w:styleId="Title">
    <w:name w:val="Title"/>
    <w:basedOn w:val="Normal"/>
    <w:link w:val="TitleChar"/>
    <w:uiPriority w:val="1"/>
    <w:qFormat/>
    <w:rsid w:val="00384F21"/>
    <w:rPr>
      <w:rFonts w:eastAsiaTheme="majorEastAsia" w:cstheme="majorBidi"/>
      <w:b/>
      <w:color w:val="215868" w:themeColor="accent5" w:themeShade="80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84F21"/>
    <w:rPr>
      <w:rFonts w:eastAsiaTheme="majorEastAsia" w:cstheme="majorBidi"/>
      <w:b/>
      <w:color w:val="215868" w:themeColor="accent5" w:themeShade="80"/>
      <w:sz w:val="32"/>
      <w:szCs w:val="56"/>
    </w:rPr>
  </w:style>
  <w:style w:type="character" w:styleId="IntenseEmphasis">
    <w:name w:val="Intense Emphasis"/>
    <w:basedOn w:val="DefaultParagraphFont"/>
    <w:uiPriority w:val="21"/>
    <w:semiHidden/>
    <w:unhideWhenUsed/>
    <w:rsid w:val="003105DA"/>
    <w:rPr>
      <w:i/>
      <w:iCs/>
      <w:color w:val="365F91" w:themeColor="accent1" w:themeShade="BF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05DA"/>
    <w:pPr>
      <w:spacing w:before="200" w:after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05D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05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05D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rsid w:val="003105DA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rsid w:val="003105DA"/>
    <w:rPr>
      <w:b/>
      <w:bCs/>
      <w:i/>
      <w:iCs/>
      <w:spacing w:val="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BC3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Subtitle">
    <w:name w:val="Subtitle"/>
    <w:basedOn w:val="Title"/>
    <w:link w:val="SubtitleChar"/>
    <w:uiPriority w:val="11"/>
    <w:semiHidden/>
    <w:unhideWhenUsed/>
    <w:rsid w:val="00C87C9D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87C9D"/>
    <w:rPr>
      <w:rFonts w:eastAsiaTheme="minorEastAsia" w:cstheme="majorBidi"/>
      <w:b/>
      <w:color w:val="5A5A5A" w:themeColor="text1" w:themeTint="A5"/>
      <w:sz w:val="3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Functional_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EB03F33B514335AB191B22BD9BA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0E998-D4C4-4839-82B5-61A411DB7321}"/>
      </w:docPartPr>
      <w:docPartBody>
        <w:p w:rsidR="00000000" w:rsidRDefault="001E3E02">
          <w:pPr>
            <w:pStyle w:val="DDEB03F33B514335AB191B22BD9BADBC"/>
          </w:pPr>
          <w:r w:rsidRPr="00F14524">
            <w:t>Website</w:t>
          </w:r>
        </w:p>
      </w:docPartBody>
    </w:docPart>
    <w:docPart>
      <w:docPartPr>
        <w:name w:val="508133C7ADCC4BB9A1DB6299B8804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094E0-44C1-41E7-A464-FFBE7657D887}"/>
      </w:docPartPr>
      <w:docPartBody>
        <w:p w:rsidR="00000000" w:rsidRDefault="001E3E02">
          <w:pPr>
            <w:pStyle w:val="508133C7ADCC4BB9A1DB6299B88042E4"/>
          </w:pPr>
          <w:r>
            <w:t>Objective</w:t>
          </w:r>
        </w:p>
      </w:docPartBody>
    </w:docPart>
    <w:docPart>
      <w:docPartPr>
        <w:name w:val="A2899A7E667E46D2AC1EEB8F891C5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53914-4E5F-49FB-804A-EC58320FCFF4}"/>
      </w:docPartPr>
      <w:docPartBody>
        <w:p w:rsidR="00000000" w:rsidRDefault="001E3E02">
          <w:pPr>
            <w:pStyle w:val="A2899A7E667E46D2AC1EEB8F891C5650"/>
          </w:pPr>
          <w:r>
            <w:t>Skills &amp; Abilities</w:t>
          </w:r>
        </w:p>
      </w:docPartBody>
    </w:docPart>
    <w:docPart>
      <w:docPartPr>
        <w:name w:val="F7DB8A474CC048E88B109D52FB28E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2DF97-E1A9-4AD1-97E9-E4440D5989EB}"/>
      </w:docPartPr>
      <w:docPartBody>
        <w:p w:rsidR="00000000" w:rsidRDefault="001E3E02">
          <w:pPr>
            <w:pStyle w:val="F7DB8A474CC048E88B109D52FB28E3E0"/>
          </w:pPr>
          <w:r w:rsidRPr="00024E30">
            <w:t>Education</w:t>
          </w:r>
        </w:p>
      </w:docPartBody>
    </w:docPart>
    <w:docPart>
      <w:docPartPr>
        <w:name w:val="B7FD7CD3D3BC456FA3038596BB1A0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BE143-6EFA-4DD3-9C73-A54CF30AA46B}"/>
      </w:docPartPr>
      <w:docPartBody>
        <w:p w:rsidR="00000000" w:rsidRDefault="001E3E02">
          <w:pPr>
            <w:pStyle w:val="B7FD7CD3D3BC456FA3038596BB1A0B8B"/>
          </w:pPr>
          <w:r>
            <w:t>Communication</w:t>
          </w:r>
        </w:p>
      </w:docPartBody>
    </w:docPart>
    <w:docPart>
      <w:docPartPr>
        <w:name w:val="B8BE98C6EF984BED83E21B72D82BA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FF65-1312-4B37-8C31-E65CFF850ABB}"/>
      </w:docPartPr>
      <w:docPartBody>
        <w:p w:rsidR="00000000" w:rsidRDefault="001E3E02">
          <w:pPr>
            <w:pStyle w:val="B8BE98C6EF984BED83E21B72D82BA0A9"/>
          </w:pPr>
          <w:r>
            <w:t>Leadership</w:t>
          </w:r>
        </w:p>
      </w:docPartBody>
    </w:docPart>
    <w:docPart>
      <w:docPartPr>
        <w:name w:val="FBCA2B65EB93437091C0DA1059E55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79AE6-B846-4B75-B2B8-785CD62D065D}"/>
      </w:docPartPr>
      <w:docPartBody>
        <w:p w:rsidR="00000000" w:rsidRDefault="001E3E02">
          <w:pPr>
            <w:pStyle w:val="FBCA2B65EB93437091C0DA1059E55FA9"/>
          </w:pPr>
          <w:r w:rsidRPr="00024E30">
            <w:t>References</w:t>
          </w:r>
        </w:p>
      </w:docPartBody>
    </w:docPart>
    <w:docPart>
      <w:docPartPr>
        <w:name w:val="333751C14BE6494E881AC4279D90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D14CA-CCFE-4DB0-A141-3E80F375EB47}"/>
      </w:docPartPr>
      <w:docPartBody>
        <w:p w:rsidR="00000000" w:rsidRDefault="001E3E02">
          <w:pPr>
            <w:pStyle w:val="333751C14BE6494E881AC4279D90CFA6"/>
          </w:pPr>
          <w:r>
            <w:t>Title, Company</w:t>
          </w:r>
        </w:p>
      </w:docPartBody>
    </w:docPart>
    <w:docPart>
      <w:docPartPr>
        <w:name w:val="91ED4D07E1F74FEDA7865C4E8262A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1102E-7635-4780-AC79-A4FE013D20D0}"/>
      </w:docPartPr>
      <w:docPartBody>
        <w:p w:rsidR="00000000" w:rsidRDefault="001E3E02">
          <w:pPr>
            <w:pStyle w:val="91ED4D07E1F74FEDA7865C4E8262A410"/>
          </w:pPr>
          <w:r>
            <w:t>Contact Information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E02"/>
    <w:rsid w:val="001E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E1367A484548DBAB27ED0630AF3DBE">
    <w:name w:val="4EE1367A484548DBAB27ED0630AF3DBE"/>
  </w:style>
  <w:style w:type="paragraph" w:customStyle="1" w:styleId="ContactInfo">
    <w:name w:val="Contact Info"/>
    <w:basedOn w:val="Normal"/>
    <w:link w:val="ContactInfoChar"/>
    <w:uiPriority w:val="2"/>
    <w:qFormat/>
    <w:pPr>
      <w:spacing w:after="0" w:line="240" w:lineRule="auto"/>
    </w:pPr>
    <w:rPr>
      <w:rFonts w:eastAsiaTheme="minorHAnsi"/>
      <w:b/>
      <w:color w:val="262626" w:themeColor="text1" w:themeTint="D9"/>
      <w:lang w:val="en-US" w:eastAsia="en-US"/>
    </w:rPr>
  </w:style>
  <w:style w:type="character" w:customStyle="1" w:styleId="ContactInfoChar">
    <w:name w:val="Contact Info Char"/>
    <w:basedOn w:val="DefaultParagraphFont"/>
    <w:link w:val="ContactInfo"/>
    <w:uiPriority w:val="2"/>
    <w:rPr>
      <w:rFonts w:eastAsiaTheme="minorHAnsi"/>
      <w:b/>
      <w:color w:val="262626" w:themeColor="text1" w:themeTint="D9"/>
      <w:lang w:val="en-US" w:eastAsia="en-US"/>
    </w:rPr>
  </w:style>
  <w:style w:type="paragraph" w:customStyle="1" w:styleId="9741C8895B8B425FA0AAA6E00BCA8652">
    <w:name w:val="9741C8895B8B425FA0AAA6E00BCA8652"/>
  </w:style>
  <w:style w:type="paragraph" w:customStyle="1" w:styleId="3C7BCF72BE6A4E1FB036912CAE78E807">
    <w:name w:val="3C7BCF72BE6A4E1FB036912CAE78E807"/>
  </w:style>
  <w:style w:type="paragraph" w:customStyle="1" w:styleId="D34C467E80B64A9CA3E5551A194EF67D">
    <w:name w:val="D34C467E80B64A9CA3E5551A194EF67D"/>
  </w:style>
  <w:style w:type="paragraph" w:customStyle="1" w:styleId="DDEB03F33B514335AB191B22BD9BADBC">
    <w:name w:val="DDEB03F33B514335AB191B22BD9BADBC"/>
  </w:style>
  <w:style w:type="paragraph" w:customStyle="1" w:styleId="508133C7ADCC4BB9A1DB6299B88042E4">
    <w:name w:val="508133C7ADCC4BB9A1DB6299B88042E4"/>
  </w:style>
  <w:style w:type="paragraph" w:customStyle="1" w:styleId="55DDA8B307924E1A957AAB5D43B52C56">
    <w:name w:val="55DDA8B307924E1A957AAB5D43B52C56"/>
  </w:style>
  <w:style w:type="paragraph" w:customStyle="1" w:styleId="A2899A7E667E46D2AC1EEB8F891C5650">
    <w:name w:val="A2899A7E667E46D2AC1EEB8F891C5650"/>
  </w:style>
  <w:style w:type="paragraph" w:customStyle="1" w:styleId="93BC13C52D384BCBA6790971B5C66D62">
    <w:name w:val="93BC13C52D384BCBA6790971B5C66D62"/>
  </w:style>
  <w:style w:type="paragraph" w:customStyle="1" w:styleId="9C68F018CDF04D78AE7FD61B38A311ED">
    <w:name w:val="9C68F018CDF04D78AE7FD61B38A311ED"/>
  </w:style>
  <w:style w:type="paragraph" w:customStyle="1" w:styleId="996317C3F0C548ED9E642CAECF8E49AD">
    <w:name w:val="996317C3F0C548ED9E642CAECF8E49AD"/>
  </w:style>
  <w:style w:type="paragraph" w:customStyle="1" w:styleId="B08100E4EA6946BCA83B0E0103A6BA60">
    <w:name w:val="B08100E4EA6946BCA83B0E0103A6BA60"/>
  </w:style>
  <w:style w:type="paragraph" w:customStyle="1" w:styleId="7E4D71BEB7694081AB900699F3DDA8E9">
    <w:name w:val="7E4D71BEB7694081AB900699F3DDA8E9"/>
  </w:style>
  <w:style w:type="paragraph" w:customStyle="1" w:styleId="CA2F4F3AC0484F7A81FEDBC3E1DA4C68">
    <w:name w:val="CA2F4F3AC0484F7A81FEDBC3E1DA4C68"/>
  </w:style>
  <w:style w:type="paragraph" w:customStyle="1" w:styleId="C1FCE47F6B5F479D8A783A61BD1362FA">
    <w:name w:val="C1FCE47F6B5F479D8A783A61BD1362FA"/>
  </w:style>
  <w:style w:type="paragraph" w:customStyle="1" w:styleId="5058D4D038BB42F996FEE6D2D284D9ED">
    <w:name w:val="5058D4D038BB42F996FEE6D2D284D9ED"/>
  </w:style>
  <w:style w:type="paragraph" w:customStyle="1" w:styleId="84AFC076CE154BB7BC8E0AA6C325A032">
    <w:name w:val="84AFC076CE154BB7BC8E0AA6C325A032"/>
  </w:style>
  <w:style w:type="paragraph" w:customStyle="1" w:styleId="AF6EB1975ED84057A595B855B7561F77">
    <w:name w:val="AF6EB1975ED84057A595B855B7561F77"/>
  </w:style>
  <w:style w:type="paragraph" w:customStyle="1" w:styleId="C97DAEDBD9BB4C14A97C3736607C7E47">
    <w:name w:val="C97DAEDBD9BB4C14A97C3736607C7E47"/>
  </w:style>
  <w:style w:type="paragraph" w:customStyle="1" w:styleId="EB3849B0BF6E490384A5836C187C51A4">
    <w:name w:val="EB3849B0BF6E490384A5836C187C51A4"/>
  </w:style>
  <w:style w:type="paragraph" w:customStyle="1" w:styleId="B13C0E3D42C14E0C99E6E9BCC159DAA6">
    <w:name w:val="B13C0E3D42C14E0C99E6E9BCC159DAA6"/>
  </w:style>
  <w:style w:type="paragraph" w:customStyle="1" w:styleId="FE1A8256F3DE4BB283A12450654F971A">
    <w:name w:val="FE1A8256F3DE4BB283A12450654F971A"/>
  </w:style>
  <w:style w:type="paragraph" w:customStyle="1" w:styleId="F7DB8A474CC048E88B109D52FB28E3E0">
    <w:name w:val="F7DB8A474CC048E88B109D52FB28E3E0"/>
  </w:style>
  <w:style w:type="paragraph" w:customStyle="1" w:styleId="3FB4E38106AA4D3EB8134AF5C4BB2E47">
    <w:name w:val="3FB4E38106AA4D3EB8134AF5C4BB2E47"/>
  </w:style>
  <w:style w:type="paragraph" w:customStyle="1" w:styleId="44C9C17E33EE483EA7EEA215CBEB0675">
    <w:name w:val="44C9C17E33EE483EA7EEA215CBEB0675"/>
  </w:style>
  <w:style w:type="paragraph" w:customStyle="1" w:styleId="41F0FA80F5D844F4986F5577968DF628">
    <w:name w:val="41F0FA80F5D844F4986F5577968DF628"/>
  </w:style>
  <w:style w:type="paragraph" w:customStyle="1" w:styleId="CD0B625AAB814C1FA2EBDF377BF2794F">
    <w:name w:val="CD0B625AAB814C1FA2EBDF377BF2794F"/>
  </w:style>
  <w:style w:type="paragraph" w:customStyle="1" w:styleId="7FC60ED4D32D41F19F282F1DC5D441C9">
    <w:name w:val="7FC60ED4D32D41F19F282F1DC5D441C9"/>
  </w:style>
  <w:style w:type="paragraph" w:customStyle="1" w:styleId="B7FD7CD3D3BC456FA3038596BB1A0B8B">
    <w:name w:val="B7FD7CD3D3BC456FA3038596BB1A0B8B"/>
  </w:style>
  <w:style w:type="paragraph" w:customStyle="1" w:styleId="655B6187F7C54974BC7B392E3EAFE3E2">
    <w:name w:val="655B6187F7C54974BC7B392E3EAFE3E2"/>
  </w:style>
  <w:style w:type="paragraph" w:customStyle="1" w:styleId="B8BE98C6EF984BED83E21B72D82BA0A9">
    <w:name w:val="B8BE98C6EF984BED83E21B72D82BA0A9"/>
  </w:style>
  <w:style w:type="paragraph" w:customStyle="1" w:styleId="B333E18B8C1F407FA34D19C8CB24BAA9">
    <w:name w:val="B333E18B8C1F407FA34D19C8CB24BAA9"/>
  </w:style>
  <w:style w:type="paragraph" w:customStyle="1" w:styleId="FBCA2B65EB93437091C0DA1059E55FA9">
    <w:name w:val="FBCA2B65EB93437091C0DA1059E55FA9"/>
  </w:style>
  <w:style w:type="paragraph" w:customStyle="1" w:styleId="245DCDA55EE94650A22EFF3B1DC8D521">
    <w:name w:val="245DCDA55EE94650A22EFF3B1DC8D521"/>
  </w:style>
  <w:style w:type="paragraph" w:customStyle="1" w:styleId="333751C14BE6494E881AC4279D90CFA6">
    <w:name w:val="333751C14BE6494E881AC4279D90CFA6"/>
  </w:style>
  <w:style w:type="paragraph" w:customStyle="1" w:styleId="91ED4D07E1F74FEDA7865C4E8262A410">
    <w:name w:val="91ED4D07E1F74FEDA7865C4E8262A4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EE1367A484548DBAB27ED0630AF3DBE">
    <w:name w:val="4EE1367A484548DBAB27ED0630AF3DBE"/>
  </w:style>
  <w:style w:type="paragraph" w:customStyle="1" w:styleId="ContactInfo">
    <w:name w:val="Contact Info"/>
    <w:basedOn w:val="Normal"/>
    <w:link w:val="ContactInfoChar"/>
    <w:uiPriority w:val="2"/>
    <w:qFormat/>
    <w:pPr>
      <w:spacing w:after="0" w:line="240" w:lineRule="auto"/>
    </w:pPr>
    <w:rPr>
      <w:rFonts w:eastAsiaTheme="minorHAnsi"/>
      <w:b/>
      <w:color w:val="262626" w:themeColor="text1" w:themeTint="D9"/>
      <w:lang w:val="en-US" w:eastAsia="en-US"/>
    </w:rPr>
  </w:style>
  <w:style w:type="character" w:customStyle="1" w:styleId="ContactInfoChar">
    <w:name w:val="Contact Info Char"/>
    <w:basedOn w:val="DefaultParagraphFont"/>
    <w:link w:val="ContactInfo"/>
    <w:uiPriority w:val="2"/>
    <w:rPr>
      <w:rFonts w:eastAsiaTheme="minorHAnsi"/>
      <w:b/>
      <w:color w:val="262626" w:themeColor="text1" w:themeTint="D9"/>
      <w:lang w:val="en-US" w:eastAsia="en-US"/>
    </w:rPr>
  </w:style>
  <w:style w:type="paragraph" w:customStyle="1" w:styleId="9741C8895B8B425FA0AAA6E00BCA8652">
    <w:name w:val="9741C8895B8B425FA0AAA6E00BCA8652"/>
  </w:style>
  <w:style w:type="paragraph" w:customStyle="1" w:styleId="3C7BCF72BE6A4E1FB036912CAE78E807">
    <w:name w:val="3C7BCF72BE6A4E1FB036912CAE78E807"/>
  </w:style>
  <w:style w:type="paragraph" w:customStyle="1" w:styleId="D34C467E80B64A9CA3E5551A194EF67D">
    <w:name w:val="D34C467E80B64A9CA3E5551A194EF67D"/>
  </w:style>
  <w:style w:type="paragraph" w:customStyle="1" w:styleId="DDEB03F33B514335AB191B22BD9BADBC">
    <w:name w:val="DDEB03F33B514335AB191B22BD9BADBC"/>
  </w:style>
  <w:style w:type="paragraph" w:customStyle="1" w:styleId="508133C7ADCC4BB9A1DB6299B88042E4">
    <w:name w:val="508133C7ADCC4BB9A1DB6299B88042E4"/>
  </w:style>
  <w:style w:type="paragraph" w:customStyle="1" w:styleId="55DDA8B307924E1A957AAB5D43B52C56">
    <w:name w:val="55DDA8B307924E1A957AAB5D43B52C56"/>
  </w:style>
  <w:style w:type="paragraph" w:customStyle="1" w:styleId="A2899A7E667E46D2AC1EEB8F891C5650">
    <w:name w:val="A2899A7E667E46D2AC1EEB8F891C5650"/>
  </w:style>
  <w:style w:type="paragraph" w:customStyle="1" w:styleId="93BC13C52D384BCBA6790971B5C66D62">
    <w:name w:val="93BC13C52D384BCBA6790971B5C66D62"/>
  </w:style>
  <w:style w:type="paragraph" w:customStyle="1" w:styleId="9C68F018CDF04D78AE7FD61B38A311ED">
    <w:name w:val="9C68F018CDF04D78AE7FD61B38A311ED"/>
  </w:style>
  <w:style w:type="paragraph" w:customStyle="1" w:styleId="996317C3F0C548ED9E642CAECF8E49AD">
    <w:name w:val="996317C3F0C548ED9E642CAECF8E49AD"/>
  </w:style>
  <w:style w:type="paragraph" w:customStyle="1" w:styleId="B08100E4EA6946BCA83B0E0103A6BA60">
    <w:name w:val="B08100E4EA6946BCA83B0E0103A6BA60"/>
  </w:style>
  <w:style w:type="paragraph" w:customStyle="1" w:styleId="7E4D71BEB7694081AB900699F3DDA8E9">
    <w:name w:val="7E4D71BEB7694081AB900699F3DDA8E9"/>
  </w:style>
  <w:style w:type="paragraph" w:customStyle="1" w:styleId="CA2F4F3AC0484F7A81FEDBC3E1DA4C68">
    <w:name w:val="CA2F4F3AC0484F7A81FEDBC3E1DA4C68"/>
  </w:style>
  <w:style w:type="paragraph" w:customStyle="1" w:styleId="C1FCE47F6B5F479D8A783A61BD1362FA">
    <w:name w:val="C1FCE47F6B5F479D8A783A61BD1362FA"/>
  </w:style>
  <w:style w:type="paragraph" w:customStyle="1" w:styleId="5058D4D038BB42F996FEE6D2D284D9ED">
    <w:name w:val="5058D4D038BB42F996FEE6D2D284D9ED"/>
  </w:style>
  <w:style w:type="paragraph" w:customStyle="1" w:styleId="84AFC076CE154BB7BC8E0AA6C325A032">
    <w:name w:val="84AFC076CE154BB7BC8E0AA6C325A032"/>
  </w:style>
  <w:style w:type="paragraph" w:customStyle="1" w:styleId="AF6EB1975ED84057A595B855B7561F77">
    <w:name w:val="AF6EB1975ED84057A595B855B7561F77"/>
  </w:style>
  <w:style w:type="paragraph" w:customStyle="1" w:styleId="C97DAEDBD9BB4C14A97C3736607C7E47">
    <w:name w:val="C97DAEDBD9BB4C14A97C3736607C7E47"/>
  </w:style>
  <w:style w:type="paragraph" w:customStyle="1" w:styleId="EB3849B0BF6E490384A5836C187C51A4">
    <w:name w:val="EB3849B0BF6E490384A5836C187C51A4"/>
  </w:style>
  <w:style w:type="paragraph" w:customStyle="1" w:styleId="B13C0E3D42C14E0C99E6E9BCC159DAA6">
    <w:name w:val="B13C0E3D42C14E0C99E6E9BCC159DAA6"/>
  </w:style>
  <w:style w:type="paragraph" w:customStyle="1" w:styleId="FE1A8256F3DE4BB283A12450654F971A">
    <w:name w:val="FE1A8256F3DE4BB283A12450654F971A"/>
  </w:style>
  <w:style w:type="paragraph" w:customStyle="1" w:styleId="F7DB8A474CC048E88B109D52FB28E3E0">
    <w:name w:val="F7DB8A474CC048E88B109D52FB28E3E0"/>
  </w:style>
  <w:style w:type="paragraph" w:customStyle="1" w:styleId="3FB4E38106AA4D3EB8134AF5C4BB2E47">
    <w:name w:val="3FB4E38106AA4D3EB8134AF5C4BB2E47"/>
  </w:style>
  <w:style w:type="paragraph" w:customStyle="1" w:styleId="44C9C17E33EE483EA7EEA215CBEB0675">
    <w:name w:val="44C9C17E33EE483EA7EEA215CBEB0675"/>
  </w:style>
  <w:style w:type="paragraph" w:customStyle="1" w:styleId="41F0FA80F5D844F4986F5577968DF628">
    <w:name w:val="41F0FA80F5D844F4986F5577968DF628"/>
  </w:style>
  <w:style w:type="paragraph" w:customStyle="1" w:styleId="CD0B625AAB814C1FA2EBDF377BF2794F">
    <w:name w:val="CD0B625AAB814C1FA2EBDF377BF2794F"/>
  </w:style>
  <w:style w:type="paragraph" w:customStyle="1" w:styleId="7FC60ED4D32D41F19F282F1DC5D441C9">
    <w:name w:val="7FC60ED4D32D41F19F282F1DC5D441C9"/>
  </w:style>
  <w:style w:type="paragraph" w:customStyle="1" w:styleId="B7FD7CD3D3BC456FA3038596BB1A0B8B">
    <w:name w:val="B7FD7CD3D3BC456FA3038596BB1A0B8B"/>
  </w:style>
  <w:style w:type="paragraph" w:customStyle="1" w:styleId="655B6187F7C54974BC7B392E3EAFE3E2">
    <w:name w:val="655B6187F7C54974BC7B392E3EAFE3E2"/>
  </w:style>
  <w:style w:type="paragraph" w:customStyle="1" w:styleId="B8BE98C6EF984BED83E21B72D82BA0A9">
    <w:name w:val="B8BE98C6EF984BED83E21B72D82BA0A9"/>
  </w:style>
  <w:style w:type="paragraph" w:customStyle="1" w:styleId="B333E18B8C1F407FA34D19C8CB24BAA9">
    <w:name w:val="B333E18B8C1F407FA34D19C8CB24BAA9"/>
  </w:style>
  <w:style w:type="paragraph" w:customStyle="1" w:styleId="FBCA2B65EB93437091C0DA1059E55FA9">
    <w:name w:val="FBCA2B65EB93437091C0DA1059E55FA9"/>
  </w:style>
  <w:style w:type="paragraph" w:customStyle="1" w:styleId="245DCDA55EE94650A22EFF3B1DC8D521">
    <w:name w:val="245DCDA55EE94650A22EFF3B1DC8D521"/>
  </w:style>
  <w:style w:type="paragraph" w:customStyle="1" w:styleId="333751C14BE6494E881AC4279D90CFA6">
    <w:name w:val="333751C14BE6494E881AC4279D90CFA6"/>
  </w:style>
  <w:style w:type="paragraph" w:customStyle="1" w:styleId="91ED4D07E1F74FEDA7865C4E8262A410">
    <w:name w:val="91ED4D07E1F74FEDA7865C4E8262A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Functional_resume.dotx</Template>
  <TotalTime>28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2019-07-29T13:50:00Z</dcterms:created>
  <dcterms:modified xsi:type="dcterms:W3CDTF">2019-07-29T14:20:00Z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79;#Template 12;#95;#Microsoft Office Word 2007;#448;#Microsoft Office Word 2010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